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B28" w:rsidRPr="00BF5C7C" w:rsidRDefault="00FD7B28" w:rsidP="00B42C3B">
      <w:pPr>
        <w:spacing w:line="240" w:lineRule="auto"/>
        <w:rPr>
          <w:rFonts w:ascii="Comic Sans MS" w:hAnsi="Comic Sans MS"/>
          <w:color w:val="FF0000"/>
          <w:sz w:val="40"/>
          <w:szCs w:val="40"/>
        </w:rPr>
      </w:pPr>
      <w:bookmarkStart w:id="0" w:name="_GoBack"/>
      <w:bookmarkEnd w:id="0"/>
      <w:r w:rsidRPr="00021A0C">
        <w:rPr>
          <w:rFonts w:ascii="Comic Sans MS" w:hAnsi="Comic Sans MS"/>
          <w:color w:val="FF0000"/>
          <w:sz w:val="44"/>
          <w:szCs w:val="44"/>
        </w:rPr>
        <w:t>T</w:t>
      </w:r>
      <w:r w:rsidRPr="00021A0C">
        <w:rPr>
          <w:rFonts w:ascii="Comic Sans MS" w:hAnsi="Comic Sans MS"/>
          <w:color w:val="FFC000"/>
          <w:sz w:val="44"/>
          <w:szCs w:val="44"/>
        </w:rPr>
        <w:t>I</w:t>
      </w:r>
      <w:r w:rsidRPr="00021A0C">
        <w:rPr>
          <w:rFonts w:ascii="Comic Sans MS" w:hAnsi="Comic Sans MS"/>
          <w:color w:val="FFFF00"/>
          <w:sz w:val="44"/>
          <w:szCs w:val="44"/>
        </w:rPr>
        <w:t>U</w:t>
      </w:r>
      <w:r w:rsidRPr="00021A0C">
        <w:rPr>
          <w:rFonts w:ascii="Comic Sans MS" w:hAnsi="Comic Sans MS"/>
          <w:color w:val="00B050"/>
          <w:sz w:val="44"/>
          <w:szCs w:val="44"/>
        </w:rPr>
        <w:t>R</w:t>
      </w:r>
      <w:r w:rsidRPr="00021A0C">
        <w:rPr>
          <w:rFonts w:ascii="Comic Sans MS" w:hAnsi="Comic Sans MS"/>
          <w:color w:val="00B0F0"/>
          <w:sz w:val="44"/>
          <w:szCs w:val="44"/>
        </w:rPr>
        <w:t>L</w:t>
      </w:r>
      <w:r w:rsidRPr="00021A0C">
        <w:rPr>
          <w:rFonts w:ascii="Comic Sans MS" w:hAnsi="Comic Sans MS"/>
          <w:color w:val="7030A0"/>
          <w:sz w:val="44"/>
          <w:szCs w:val="44"/>
        </w:rPr>
        <w:t>E</w:t>
      </w:r>
      <w:r w:rsidRPr="00021A0C">
        <w:rPr>
          <w:rFonts w:ascii="Comic Sans MS" w:hAnsi="Comic Sans MS"/>
          <w:color w:val="CCC0D9" w:themeColor="accent4" w:themeTint="66"/>
          <w:sz w:val="44"/>
          <w:szCs w:val="44"/>
        </w:rPr>
        <w:t>I</w:t>
      </w:r>
      <w:r w:rsidRPr="00021A0C">
        <w:rPr>
          <w:rFonts w:ascii="Comic Sans MS" w:hAnsi="Comic Sans MS"/>
          <w:color w:val="FF0000"/>
          <w:sz w:val="44"/>
          <w:szCs w:val="44"/>
        </w:rPr>
        <w:t>K</w:t>
      </w:r>
      <w:r w:rsidRPr="00021A0C">
        <w:rPr>
          <w:rFonts w:ascii="Comic Sans MS" w:hAnsi="Comic Sans MS"/>
          <w:color w:val="FFC000"/>
          <w:sz w:val="44"/>
          <w:szCs w:val="44"/>
        </w:rPr>
        <w:t>E</w:t>
      </w:r>
      <w:r w:rsidRPr="00021A0C">
        <w:rPr>
          <w:rFonts w:ascii="Comic Sans MS" w:hAnsi="Comic Sans MS"/>
          <w:color w:val="FFFF00"/>
          <w:sz w:val="44"/>
          <w:szCs w:val="44"/>
        </w:rPr>
        <w:t>N</w:t>
      </w:r>
      <w:r w:rsidRPr="00021A0C">
        <w:rPr>
          <w:rFonts w:ascii="Comic Sans MS" w:hAnsi="Comic Sans MS"/>
          <w:sz w:val="44"/>
          <w:szCs w:val="44"/>
        </w:rPr>
        <w:t xml:space="preserve"> </w:t>
      </w:r>
      <w:r w:rsidRPr="00021A0C">
        <w:rPr>
          <w:rFonts w:ascii="Comic Sans MS" w:hAnsi="Comic Sans MS"/>
          <w:color w:val="92D050"/>
          <w:sz w:val="44"/>
          <w:szCs w:val="44"/>
        </w:rPr>
        <w:t>A</w:t>
      </w:r>
      <w:r w:rsidRPr="00021A0C">
        <w:rPr>
          <w:rFonts w:ascii="Comic Sans MS" w:hAnsi="Comic Sans MS"/>
          <w:color w:val="00B0F0"/>
          <w:sz w:val="44"/>
          <w:szCs w:val="44"/>
        </w:rPr>
        <w:t>K</w:t>
      </w:r>
      <w:r w:rsidRPr="00021A0C">
        <w:rPr>
          <w:rFonts w:ascii="Comic Sans MS" w:hAnsi="Comic Sans MS"/>
          <w:color w:val="7030A0"/>
          <w:sz w:val="44"/>
          <w:szCs w:val="44"/>
        </w:rPr>
        <w:t>S</w:t>
      </w:r>
      <w:r w:rsidR="009666DB">
        <w:rPr>
          <w:rFonts w:ascii="Comic Sans MS" w:hAnsi="Comic Sans MS"/>
          <w:sz w:val="44"/>
          <w:szCs w:val="44"/>
        </w:rPr>
        <w:t xml:space="preserve"> UKE 3</w:t>
      </w:r>
      <w:r w:rsidR="003F0A3A" w:rsidRPr="00BF5C7C">
        <w:rPr>
          <w:rFonts w:ascii="Comic Sans MS" w:hAnsi="Comic Sans MS"/>
          <w:sz w:val="40"/>
          <w:szCs w:val="40"/>
        </w:rPr>
        <w:t>–</w:t>
      </w:r>
      <w:r w:rsidR="00380C9C">
        <w:rPr>
          <w:rFonts w:ascii="Comic Sans MS" w:hAnsi="Comic Sans MS"/>
          <w:color w:val="FF0000"/>
          <w:sz w:val="44"/>
          <w:szCs w:val="44"/>
        </w:rPr>
        <w:t xml:space="preserve"> </w:t>
      </w:r>
      <w:r w:rsidR="009666DB">
        <w:rPr>
          <w:rFonts w:ascii="Comic Sans MS" w:hAnsi="Comic Sans MS"/>
          <w:color w:val="FF0000"/>
          <w:sz w:val="44"/>
          <w:szCs w:val="44"/>
        </w:rPr>
        <w:t>Bygguke</w:t>
      </w:r>
    </w:p>
    <w:tbl>
      <w:tblPr>
        <w:tblStyle w:val="Tabellrutenett"/>
        <w:tblW w:w="11057" w:type="dxa"/>
        <w:tblInd w:w="-572" w:type="dxa"/>
        <w:tblLook w:val="04A0" w:firstRow="1" w:lastRow="0" w:firstColumn="1" w:lastColumn="0" w:noHBand="0" w:noVBand="1"/>
      </w:tblPr>
      <w:tblGrid>
        <w:gridCol w:w="11057"/>
      </w:tblGrid>
      <w:tr w:rsidR="00BF5C7C" w:rsidRPr="008F1E73" w:rsidTr="005D6AAB">
        <w:trPr>
          <w:trHeight w:val="674"/>
        </w:trPr>
        <w:tc>
          <w:tcPr>
            <w:tcW w:w="11057" w:type="dxa"/>
            <w:tcBorders>
              <w:bottom w:val="single" w:sz="4" w:space="0" w:color="auto"/>
            </w:tcBorders>
          </w:tcPr>
          <w:p w:rsidR="002F46F9" w:rsidRPr="002F46F9" w:rsidRDefault="009B3659" w:rsidP="00C70394">
            <w:pPr>
              <w:rPr>
                <w:rFonts w:ascii="Comic Sans MS" w:hAnsi="Comic Sans MS"/>
                <w:sz w:val="20"/>
                <w:szCs w:val="20"/>
              </w:rPr>
            </w:pPr>
            <w:r w:rsidRPr="002F46F9">
              <w:rPr>
                <w:rStyle w:val="normaltextrun"/>
                <w:rFonts w:ascii="Comic Sans MS" w:hAnsi="Comic Sans MS" w:cs="Segoe UI"/>
                <w:color w:val="FF0000"/>
                <w:sz w:val="20"/>
                <w:szCs w:val="20"/>
              </w:rPr>
              <w:t>Satsingsområde: </w:t>
            </w:r>
            <w:r w:rsidR="002F46F9" w:rsidRPr="002F46F9">
              <w:rPr>
                <w:rFonts w:ascii="Comic Sans MS" w:hAnsi="Comic Sans MS"/>
                <w:color w:val="FF0000"/>
                <w:sz w:val="20"/>
                <w:szCs w:val="20"/>
              </w:rPr>
              <w:t>Teknologi og design</w:t>
            </w:r>
            <w:r w:rsidR="00940D0F" w:rsidRPr="002F46F9">
              <w:rPr>
                <w:rFonts w:ascii="Comic Sans MS" w:hAnsi="Comic Sans MS" w:cs="Segoe UI"/>
                <w:sz w:val="20"/>
                <w:szCs w:val="20"/>
              </w:rPr>
              <w:br/>
            </w:r>
            <w:r w:rsidRPr="002F46F9">
              <w:rPr>
                <w:rStyle w:val="normaltextrun"/>
                <w:rFonts w:ascii="Comic Sans MS" w:hAnsi="Comic Sans MS" w:cs="Segoe UI"/>
                <w:color w:val="00B050"/>
                <w:sz w:val="20"/>
                <w:szCs w:val="20"/>
              </w:rPr>
              <w:t>Beskrivelse</w:t>
            </w:r>
            <w:r w:rsidR="002F46F9" w:rsidRPr="002F46F9">
              <w:rPr>
                <w:rStyle w:val="normaltextrun"/>
                <w:rFonts w:ascii="Comic Sans MS" w:hAnsi="Comic Sans MS" w:cs="Segoe UI"/>
                <w:color w:val="00B050"/>
                <w:sz w:val="20"/>
                <w:szCs w:val="20"/>
              </w:rPr>
              <w:t xml:space="preserve">: </w:t>
            </w:r>
            <w:r w:rsidR="003500CB">
              <w:rPr>
                <w:rFonts w:ascii="Comic Sans MS" w:hAnsi="Comic Sans MS"/>
                <w:color w:val="00B050"/>
                <w:sz w:val="20"/>
                <w:szCs w:val="20"/>
              </w:rPr>
              <w:t>B</w:t>
            </w:r>
            <w:r w:rsidR="002F46F9" w:rsidRPr="002F46F9">
              <w:rPr>
                <w:rFonts w:ascii="Comic Sans MS" w:hAnsi="Comic Sans MS"/>
                <w:color w:val="00B050"/>
                <w:sz w:val="20"/>
                <w:szCs w:val="20"/>
              </w:rPr>
              <w:t>yggelek med ulike materialer.</w:t>
            </w:r>
          </w:p>
          <w:p w:rsidR="00B82890" w:rsidRPr="002F46F9" w:rsidRDefault="00281141" w:rsidP="00C70394">
            <w:pPr>
              <w:rPr>
                <w:rFonts w:ascii="Comic Sans MS" w:hAnsi="Comic Sans MS"/>
                <w:sz w:val="20"/>
                <w:szCs w:val="20"/>
              </w:rPr>
            </w:pPr>
            <w:r w:rsidRPr="002F46F9">
              <w:rPr>
                <w:rStyle w:val="normaltextrun"/>
                <w:rFonts w:ascii="Comic Sans MS" w:hAnsi="Comic Sans MS" w:cs="Segoe UI"/>
                <w:color w:val="0070C0"/>
                <w:sz w:val="20"/>
                <w:szCs w:val="20"/>
              </w:rPr>
              <w:t>Mål:</w:t>
            </w:r>
            <w:r w:rsidR="00940D0F" w:rsidRPr="002F46F9">
              <w:rPr>
                <w:rStyle w:val="normaltextrun"/>
                <w:rFonts w:ascii="Comic Sans MS" w:hAnsi="Comic Sans MS" w:cs="Segoe UI"/>
                <w:color w:val="0070C0"/>
                <w:sz w:val="20"/>
                <w:szCs w:val="20"/>
              </w:rPr>
              <w:t xml:space="preserve"> </w:t>
            </w:r>
            <w:r w:rsidR="002F46F9" w:rsidRPr="002F46F9">
              <w:rPr>
                <w:rFonts w:ascii="Comic Sans MS" w:hAnsi="Comic Sans MS"/>
                <w:color w:val="0070C0"/>
                <w:sz w:val="20"/>
                <w:szCs w:val="20"/>
              </w:rPr>
              <w:t xml:space="preserve">Planlegge, bygge og teste enkle modeller og byggkonstruksjoner og dokumentere prosessen fra ide til ferdig produkt med tekst og illustrasjoner. </w:t>
            </w:r>
          </w:p>
        </w:tc>
      </w:tr>
    </w:tbl>
    <w:p w:rsidR="00BF5C7C" w:rsidRPr="00256C27" w:rsidRDefault="00BF5C7C" w:rsidP="00021A0C">
      <w:pPr>
        <w:rPr>
          <w:color w:val="0000FF" w:themeColor="hyperlink"/>
          <w:sz w:val="4"/>
          <w:szCs w:val="4"/>
          <w:u w:val="single"/>
        </w:rPr>
      </w:pPr>
    </w:p>
    <w:tbl>
      <w:tblPr>
        <w:tblStyle w:val="Tabellrutenett"/>
        <w:tblW w:w="1106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2268"/>
        <w:gridCol w:w="2127"/>
        <w:gridCol w:w="1984"/>
        <w:gridCol w:w="1848"/>
      </w:tblGrid>
      <w:tr w:rsidR="006C01AA" w:rsidTr="002F46F9">
        <w:trPr>
          <w:trHeight w:val="441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26DE52"/>
          </w:tcPr>
          <w:p w:rsidR="00593BFA" w:rsidRDefault="00593BFA" w:rsidP="00EF43A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26DE52"/>
          </w:tcPr>
          <w:p w:rsidR="00593BFA" w:rsidRPr="00E14A67" w:rsidRDefault="00593BFA" w:rsidP="00EF43A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14A67">
              <w:rPr>
                <w:rFonts w:ascii="Comic Sans MS" w:hAnsi="Comic Sans MS"/>
                <w:b/>
                <w:sz w:val="24"/>
                <w:szCs w:val="24"/>
              </w:rPr>
              <w:t xml:space="preserve">Mandag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26DE52"/>
          </w:tcPr>
          <w:p w:rsidR="00593BFA" w:rsidRPr="00E14A67" w:rsidRDefault="00593BFA" w:rsidP="00EF43A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14A67">
              <w:rPr>
                <w:rFonts w:ascii="Comic Sans MS" w:hAnsi="Comic Sans MS"/>
                <w:b/>
                <w:sz w:val="24"/>
                <w:szCs w:val="24"/>
              </w:rPr>
              <w:t>Tirsdag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26DE52"/>
          </w:tcPr>
          <w:p w:rsidR="00593BFA" w:rsidRPr="00E14A67" w:rsidRDefault="00593BFA" w:rsidP="00EF43A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14A67">
              <w:rPr>
                <w:rFonts w:ascii="Comic Sans MS" w:hAnsi="Comic Sans MS"/>
                <w:b/>
                <w:sz w:val="24"/>
                <w:szCs w:val="24"/>
              </w:rPr>
              <w:t>Onsdag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26DE52"/>
          </w:tcPr>
          <w:p w:rsidR="00593BFA" w:rsidRPr="00E14A67" w:rsidRDefault="00593BFA" w:rsidP="00EF43A4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14A67">
              <w:rPr>
                <w:rFonts w:ascii="Comic Sans MS" w:hAnsi="Comic Sans MS"/>
                <w:b/>
                <w:sz w:val="24"/>
                <w:szCs w:val="24"/>
              </w:rPr>
              <w:t>Torsdag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26DE52"/>
          </w:tcPr>
          <w:p w:rsidR="00593BFA" w:rsidRPr="00E14A67" w:rsidRDefault="00324E27" w:rsidP="00324E27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Superfreda</w:t>
            </w:r>
            <w:r w:rsidR="00593BFA" w:rsidRPr="00E14A67">
              <w:rPr>
                <w:rFonts w:ascii="Comic Sans MS" w:hAnsi="Comic Sans MS"/>
                <w:b/>
                <w:sz w:val="24"/>
                <w:szCs w:val="24"/>
              </w:rPr>
              <w:t>g</w:t>
            </w:r>
          </w:p>
        </w:tc>
      </w:tr>
      <w:tr w:rsidR="00D34A32" w:rsidRPr="00ED5A86" w:rsidTr="002F46F9">
        <w:trPr>
          <w:trHeight w:val="29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26DE52"/>
          </w:tcPr>
          <w:p w:rsidR="00D34A32" w:rsidRDefault="00D34A32" w:rsidP="00EF43A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26DE52"/>
          </w:tcPr>
          <w:p w:rsidR="00D34A32" w:rsidRPr="00ED5A86" w:rsidRDefault="00D34A32" w:rsidP="00ED0513">
            <w:pPr>
              <w:rPr>
                <w:rFonts w:ascii="Comic Sans MS" w:hAnsi="Comic Sans MS"/>
                <w:sz w:val="16"/>
                <w:szCs w:val="16"/>
              </w:rPr>
            </w:pPr>
            <w:r w:rsidRPr="00ED5A86">
              <w:rPr>
                <w:rFonts w:ascii="Comic Sans MS" w:hAnsi="Comic Sans MS"/>
                <w:sz w:val="16"/>
                <w:szCs w:val="16"/>
              </w:rPr>
              <w:t>Krysseliste: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ED0513">
              <w:rPr>
                <w:rFonts w:ascii="Comic Sans MS" w:hAnsi="Comic Sans MS"/>
                <w:sz w:val="16"/>
                <w:szCs w:val="16"/>
              </w:rPr>
              <w:t>Lars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26DE52"/>
          </w:tcPr>
          <w:p w:rsidR="00D34A32" w:rsidRPr="00ED5A86" w:rsidRDefault="00D34A32" w:rsidP="00CE2E2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Krysseliste: </w:t>
            </w:r>
            <w:r w:rsidR="00601BA2">
              <w:rPr>
                <w:rFonts w:ascii="Comic Sans MS" w:hAnsi="Comic Sans MS"/>
                <w:sz w:val="16"/>
                <w:szCs w:val="16"/>
              </w:rPr>
              <w:t>Lorena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26DE52"/>
          </w:tcPr>
          <w:p w:rsidR="00D34A32" w:rsidRPr="00ED5A86" w:rsidRDefault="00D34A32" w:rsidP="00CE2E2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Krysseliste: </w:t>
            </w:r>
            <w:r w:rsidR="00B50E9D">
              <w:rPr>
                <w:rFonts w:ascii="Comic Sans MS" w:hAnsi="Comic Sans MS"/>
                <w:sz w:val="16"/>
                <w:szCs w:val="16"/>
              </w:rPr>
              <w:t>Wenche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26DE52"/>
          </w:tcPr>
          <w:p w:rsidR="00D34A32" w:rsidRPr="00ED5A86" w:rsidRDefault="00AC47FC" w:rsidP="00EF43A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Krysseliste: Lars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26DE52"/>
          </w:tcPr>
          <w:p w:rsidR="00D34A32" w:rsidRPr="00ED5A86" w:rsidRDefault="00ED0513" w:rsidP="00CE2E2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Krysseliste: </w:t>
            </w:r>
            <w:r w:rsidR="00AC47FC">
              <w:rPr>
                <w:rFonts w:ascii="Comic Sans MS" w:hAnsi="Comic Sans MS"/>
                <w:sz w:val="16"/>
                <w:szCs w:val="16"/>
              </w:rPr>
              <w:t>Wenche</w:t>
            </w:r>
          </w:p>
        </w:tc>
      </w:tr>
      <w:tr w:rsidR="00D34A32" w:rsidRPr="00930A1A" w:rsidTr="002F46F9">
        <w:trPr>
          <w:trHeight w:val="239"/>
        </w:trPr>
        <w:tc>
          <w:tcPr>
            <w:tcW w:w="851" w:type="dxa"/>
            <w:shd w:val="clear" w:color="auto" w:fill="00B0F0"/>
          </w:tcPr>
          <w:p w:rsidR="00D34A32" w:rsidRPr="00D34A32" w:rsidRDefault="00D34A32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D34A32">
              <w:rPr>
                <w:b/>
                <w:color w:val="FFFFFF" w:themeColor="background1"/>
                <w:sz w:val="18"/>
                <w:szCs w:val="18"/>
              </w:rPr>
              <w:t>Meny</w:t>
            </w:r>
          </w:p>
        </w:tc>
        <w:tc>
          <w:tcPr>
            <w:tcW w:w="1984" w:type="dxa"/>
            <w:shd w:val="clear" w:color="auto" w:fill="00B0F0"/>
          </w:tcPr>
          <w:p w:rsidR="00D34A32" w:rsidRPr="00D34A32" w:rsidRDefault="00636C38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Havegrøt</w:t>
            </w:r>
          </w:p>
        </w:tc>
        <w:tc>
          <w:tcPr>
            <w:tcW w:w="2268" w:type="dxa"/>
            <w:shd w:val="clear" w:color="auto" w:fill="00B0F0"/>
          </w:tcPr>
          <w:p w:rsidR="00D34A32" w:rsidRPr="00D34A32" w:rsidRDefault="00D34A32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D34A32">
              <w:rPr>
                <w:b/>
                <w:color w:val="FFFFFF" w:themeColor="background1"/>
                <w:sz w:val="18"/>
                <w:szCs w:val="18"/>
              </w:rPr>
              <w:t>Knekkebrød</w:t>
            </w:r>
          </w:p>
        </w:tc>
        <w:tc>
          <w:tcPr>
            <w:tcW w:w="2127" w:type="dxa"/>
            <w:shd w:val="clear" w:color="auto" w:fill="00B0F0"/>
          </w:tcPr>
          <w:p w:rsidR="00D34A32" w:rsidRPr="00D34A32" w:rsidRDefault="006A48F8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Pasta</w:t>
            </w:r>
            <w:r w:rsidR="002A7BCC">
              <w:rPr>
                <w:b/>
                <w:color w:val="FFFFFF" w:themeColor="background1"/>
                <w:sz w:val="18"/>
                <w:szCs w:val="18"/>
              </w:rPr>
              <w:t>salat</w:t>
            </w:r>
          </w:p>
        </w:tc>
        <w:tc>
          <w:tcPr>
            <w:tcW w:w="1984" w:type="dxa"/>
            <w:shd w:val="clear" w:color="auto" w:fill="00B0F0"/>
          </w:tcPr>
          <w:p w:rsidR="00D34A32" w:rsidRPr="00D34A32" w:rsidRDefault="000844C8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Brød</w:t>
            </w:r>
          </w:p>
        </w:tc>
        <w:tc>
          <w:tcPr>
            <w:tcW w:w="1848" w:type="dxa"/>
            <w:shd w:val="clear" w:color="auto" w:fill="00B0F0"/>
          </w:tcPr>
          <w:p w:rsidR="00D34A32" w:rsidRPr="00D34A32" w:rsidRDefault="002A7BCC" w:rsidP="00EF43A4">
            <w:pPr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Tomatsuppe</w:t>
            </w:r>
          </w:p>
        </w:tc>
      </w:tr>
      <w:tr w:rsidR="00D34A32" w:rsidRPr="00CB7A2A" w:rsidTr="002F46F9">
        <w:trPr>
          <w:trHeight w:val="478"/>
        </w:trPr>
        <w:tc>
          <w:tcPr>
            <w:tcW w:w="851" w:type="dxa"/>
          </w:tcPr>
          <w:p w:rsidR="00D34A32" w:rsidRPr="00D34A32" w:rsidRDefault="00D34A32" w:rsidP="00EF43A4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13.30-</w:t>
            </w:r>
          </w:p>
          <w:p w:rsidR="00D34A32" w:rsidRPr="00D34A32" w:rsidRDefault="00D34A32" w:rsidP="00EF43A4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14.00</w:t>
            </w:r>
          </w:p>
        </w:tc>
        <w:tc>
          <w:tcPr>
            <w:tcW w:w="1984" w:type="dxa"/>
          </w:tcPr>
          <w:p w:rsidR="00D34A32" w:rsidRDefault="002F3642" w:rsidP="00806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og 4.</w:t>
            </w:r>
            <w:r w:rsidR="00806173">
              <w:rPr>
                <w:sz w:val="18"/>
                <w:szCs w:val="18"/>
              </w:rPr>
              <w:t xml:space="preserve"> trinn </w:t>
            </w:r>
            <w:r w:rsidR="00D34A32" w:rsidRPr="00D34A32">
              <w:rPr>
                <w:sz w:val="18"/>
                <w:szCs w:val="18"/>
              </w:rPr>
              <w:t>spiser</w:t>
            </w:r>
          </w:p>
          <w:p w:rsidR="00806173" w:rsidRPr="00D34A32" w:rsidRDefault="00806173" w:rsidP="00806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2F3642">
              <w:rPr>
                <w:sz w:val="18"/>
                <w:szCs w:val="18"/>
              </w:rPr>
              <w:t xml:space="preserve"> og 3</w:t>
            </w:r>
            <w:r>
              <w:rPr>
                <w:sz w:val="18"/>
                <w:szCs w:val="18"/>
              </w:rPr>
              <w:t xml:space="preserve"> trinn ute</w:t>
            </w:r>
          </w:p>
        </w:tc>
        <w:tc>
          <w:tcPr>
            <w:tcW w:w="2268" w:type="dxa"/>
          </w:tcPr>
          <w:p w:rsidR="00D34A32" w:rsidRPr="00D34A32" w:rsidRDefault="00D34A32" w:rsidP="00EF43A4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1. trinn spiser</w:t>
            </w:r>
          </w:p>
          <w:p w:rsidR="00D34A32" w:rsidRPr="00D34A32" w:rsidRDefault="00806173" w:rsidP="00EF43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2., 3. </w:t>
            </w:r>
            <w:r w:rsidR="00066787">
              <w:rPr>
                <w:sz w:val="18"/>
                <w:szCs w:val="18"/>
              </w:rPr>
              <w:t>og 4. trinn utelek</w:t>
            </w:r>
          </w:p>
        </w:tc>
        <w:tc>
          <w:tcPr>
            <w:tcW w:w="2127" w:type="dxa"/>
          </w:tcPr>
          <w:p w:rsidR="00D34A32" w:rsidRDefault="00D34A32" w:rsidP="00806173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1.</w:t>
            </w:r>
            <w:r w:rsidR="002F3642">
              <w:rPr>
                <w:sz w:val="18"/>
                <w:szCs w:val="18"/>
              </w:rPr>
              <w:t>og 3.</w:t>
            </w:r>
            <w:r w:rsidRPr="00D34A32">
              <w:rPr>
                <w:sz w:val="18"/>
                <w:szCs w:val="18"/>
              </w:rPr>
              <w:t xml:space="preserve"> trinn spiser</w:t>
            </w:r>
          </w:p>
          <w:p w:rsidR="00806173" w:rsidRPr="00D34A32" w:rsidRDefault="00806173" w:rsidP="008061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  <w:r w:rsidR="002F3642">
              <w:rPr>
                <w:sz w:val="18"/>
                <w:szCs w:val="18"/>
              </w:rPr>
              <w:t xml:space="preserve"> og 4.</w:t>
            </w:r>
            <w:r>
              <w:rPr>
                <w:sz w:val="18"/>
                <w:szCs w:val="18"/>
              </w:rPr>
              <w:t xml:space="preserve"> trinn ute</w:t>
            </w:r>
          </w:p>
        </w:tc>
        <w:tc>
          <w:tcPr>
            <w:tcW w:w="1984" w:type="dxa"/>
          </w:tcPr>
          <w:p w:rsidR="00BE4E4A" w:rsidRDefault="00BE4E4A" w:rsidP="00BE4E4A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og 3.</w:t>
            </w:r>
            <w:r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806173" w:rsidRDefault="00BE4E4A" w:rsidP="00BE4E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 4. trinn ute</w:t>
            </w:r>
          </w:p>
        </w:tc>
        <w:tc>
          <w:tcPr>
            <w:tcW w:w="1848" w:type="dxa"/>
          </w:tcPr>
          <w:p w:rsidR="00BE4E4A" w:rsidRDefault="00BE4E4A" w:rsidP="00BE4E4A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og 3.</w:t>
            </w:r>
            <w:r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D34A32" w:rsidRDefault="00BE4E4A" w:rsidP="00BE4E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 4. trinn ute</w:t>
            </w:r>
            <w:r w:rsidRPr="00D34A32">
              <w:rPr>
                <w:sz w:val="18"/>
                <w:szCs w:val="18"/>
              </w:rPr>
              <w:t xml:space="preserve"> </w:t>
            </w:r>
          </w:p>
        </w:tc>
      </w:tr>
      <w:tr w:rsidR="00D34A32" w:rsidRPr="00CB7A2A" w:rsidTr="002F46F9">
        <w:trPr>
          <w:trHeight w:val="516"/>
        </w:trPr>
        <w:tc>
          <w:tcPr>
            <w:tcW w:w="851" w:type="dxa"/>
          </w:tcPr>
          <w:p w:rsidR="00D34A32" w:rsidRPr="00D34A32" w:rsidRDefault="00D34A32" w:rsidP="00D34A32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14.20-</w:t>
            </w:r>
          </w:p>
          <w:p w:rsidR="00D34A32" w:rsidRPr="00D34A32" w:rsidRDefault="00D34A32" w:rsidP="00EF43A4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14.45</w:t>
            </w:r>
          </w:p>
        </w:tc>
        <w:tc>
          <w:tcPr>
            <w:tcW w:w="1984" w:type="dxa"/>
          </w:tcPr>
          <w:p w:rsidR="00D34A32" w:rsidRPr="00D34A32" w:rsidRDefault="002F3642" w:rsidP="00EF43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</w:t>
            </w:r>
            <w:r w:rsidR="008061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3.</w:t>
            </w:r>
            <w:r w:rsidR="00D34A32"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D34A32" w:rsidRDefault="00D34A32" w:rsidP="00806173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</w:t>
            </w:r>
            <w:r w:rsidR="00806173">
              <w:rPr>
                <w:sz w:val="18"/>
                <w:szCs w:val="18"/>
              </w:rPr>
              <w:t>.</w:t>
            </w:r>
            <w:r w:rsidR="002F3642">
              <w:rPr>
                <w:sz w:val="18"/>
                <w:szCs w:val="18"/>
              </w:rPr>
              <w:t xml:space="preserve"> og 4.</w:t>
            </w:r>
            <w:r w:rsidR="00806173">
              <w:rPr>
                <w:sz w:val="18"/>
                <w:szCs w:val="18"/>
              </w:rPr>
              <w:t xml:space="preserve"> </w:t>
            </w:r>
            <w:r w:rsidRPr="00D34A32">
              <w:rPr>
                <w:sz w:val="18"/>
                <w:szCs w:val="18"/>
              </w:rPr>
              <w:t>trinn utelek</w:t>
            </w:r>
          </w:p>
        </w:tc>
        <w:tc>
          <w:tcPr>
            <w:tcW w:w="2268" w:type="dxa"/>
          </w:tcPr>
          <w:p w:rsidR="00D34A32" w:rsidRPr="00D34A32" w:rsidRDefault="00D34A32" w:rsidP="00EF43A4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2.</w:t>
            </w:r>
            <w:r w:rsidR="00806173">
              <w:rPr>
                <w:sz w:val="18"/>
                <w:szCs w:val="18"/>
              </w:rPr>
              <w:t xml:space="preserve">, 3. </w:t>
            </w:r>
            <w:r w:rsidRPr="00D34A32">
              <w:rPr>
                <w:sz w:val="18"/>
                <w:szCs w:val="18"/>
              </w:rPr>
              <w:t>og 4. trinn spiser</w:t>
            </w:r>
          </w:p>
          <w:p w:rsidR="00D34A32" w:rsidRPr="00D34A32" w:rsidRDefault="00D34A32" w:rsidP="00806173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>1. trinn utelek</w:t>
            </w:r>
          </w:p>
        </w:tc>
        <w:tc>
          <w:tcPr>
            <w:tcW w:w="2127" w:type="dxa"/>
          </w:tcPr>
          <w:p w:rsidR="00D34A32" w:rsidRPr="00D34A32" w:rsidRDefault="002F3642" w:rsidP="00EF43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 4.</w:t>
            </w:r>
            <w:r w:rsidR="00D34A32"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D34A32" w:rsidRDefault="00D34A32" w:rsidP="00806173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 xml:space="preserve">1. </w:t>
            </w:r>
            <w:r w:rsidR="002F3642">
              <w:rPr>
                <w:sz w:val="18"/>
                <w:szCs w:val="18"/>
              </w:rPr>
              <w:t xml:space="preserve">og 3. </w:t>
            </w:r>
            <w:r w:rsidRPr="00D34A32">
              <w:rPr>
                <w:sz w:val="18"/>
                <w:szCs w:val="18"/>
              </w:rPr>
              <w:t>trinn utelek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E4E4A" w:rsidRPr="00D34A32" w:rsidRDefault="00BE4E4A" w:rsidP="00BE4E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 4.</w:t>
            </w:r>
            <w:r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D34A32" w:rsidRDefault="00BE4E4A" w:rsidP="00BE4E4A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 xml:space="preserve">1. </w:t>
            </w:r>
            <w:r>
              <w:rPr>
                <w:sz w:val="18"/>
                <w:szCs w:val="18"/>
              </w:rPr>
              <w:t xml:space="preserve">og 3. </w:t>
            </w:r>
            <w:r w:rsidRPr="00D34A32">
              <w:rPr>
                <w:sz w:val="18"/>
                <w:szCs w:val="18"/>
              </w:rPr>
              <w:t xml:space="preserve">trinn utelek </w:t>
            </w:r>
          </w:p>
        </w:tc>
        <w:tc>
          <w:tcPr>
            <w:tcW w:w="1848" w:type="dxa"/>
          </w:tcPr>
          <w:p w:rsidR="00BE4E4A" w:rsidRPr="00D34A32" w:rsidRDefault="00BE4E4A" w:rsidP="00BE4E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og 4.</w:t>
            </w:r>
            <w:r w:rsidRPr="00D34A32">
              <w:rPr>
                <w:sz w:val="18"/>
                <w:szCs w:val="18"/>
              </w:rPr>
              <w:t xml:space="preserve"> trinn spiser</w:t>
            </w:r>
          </w:p>
          <w:p w:rsidR="00D34A32" w:rsidRPr="00D34A32" w:rsidRDefault="00BE4E4A" w:rsidP="00BE4E4A">
            <w:pPr>
              <w:rPr>
                <w:sz w:val="18"/>
                <w:szCs w:val="18"/>
              </w:rPr>
            </w:pPr>
            <w:r w:rsidRPr="00D34A32">
              <w:rPr>
                <w:sz w:val="18"/>
                <w:szCs w:val="18"/>
              </w:rPr>
              <w:t xml:space="preserve">1. </w:t>
            </w:r>
            <w:r>
              <w:rPr>
                <w:sz w:val="18"/>
                <w:szCs w:val="18"/>
              </w:rPr>
              <w:t xml:space="preserve">og 3. </w:t>
            </w:r>
            <w:r w:rsidRPr="00D34A32">
              <w:rPr>
                <w:sz w:val="18"/>
                <w:szCs w:val="18"/>
              </w:rPr>
              <w:t>trinn utelek</w:t>
            </w:r>
          </w:p>
        </w:tc>
      </w:tr>
      <w:tr w:rsidR="002F46F9" w:rsidRPr="009A383F" w:rsidTr="002F46F9">
        <w:trPr>
          <w:trHeight w:val="1990"/>
        </w:trPr>
        <w:tc>
          <w:tcPr>
            <w:tcW w:w="851" w:type="dxa"/>
            <w:vMerge w:val="restart"/>
          </w:tcPr>
          <w:p w:rsidR="002F46F9" w:rsidRPr="00D40191" w:rsidRDefault="002F46F9" w:rsidP="002F46F9">
            <w:pPr>
              <w:rPr>
                <w:sz w:val="18"/>
                <w:szCs w:val="18"/>
              </w:rPr>
            </w:pPr>
            <w:r w:rsidRPr="00D40191">
              <w:rPr>
                <w:sz w:val="18"/>
                <w:szCs w:val="18"/>
              </w:rPr>
              <w:t>14.45-15.30</w:t>
            </w:r>
          </w:p>
          <w:p w:rsidR="002F46F9" w:rsidRPr="00125597" w:rsidRDefault="002F46F9" w:rsidP="002F46F9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F46F9" w:rsidRPr="009B3659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0844C8"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BASE 1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Plastelina med spagetti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F77B54B" wp14:editId="6E72DC94">
                  <wp:extent cx="1162050" cy="775106"/>
                  <wp:effectExtent l="0" t="0" r="0" b="635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5075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88" cy="77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SLØYD</w:t>
            </w:r>
          </w:p>
          <w:p w:rsidR="002F46F9" w:rsidRDefault="00CC49FB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Amalie</w:t>
            </w:r>
          </w:p>
          <w:p w:rsidR="002F46F9" w:rsidRPr="004011BD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850DE8" wp14:editId="567345BC">
                  <wp:extent cx="643028" cy="857250"/>
                  <wp:effectExtent l="0" t="0" r="5080" b="0"/>
                  <wp:docPr id="1" name="Bilde 1" descr="Free photo: Wooden Man, Man, &lt;strong&gt;Figure&lt;/strong&gt;, &lt;strong&gt;Wood&lt;/strong&gt; - Free Image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en-man-656095_960_72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39" cy="86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rStyle w:val="eop"/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1A</w:t>
            </w:r>
          </w:p>
          <w:p w:rsidR="00D109F1" w:rsidRDefault="00D109F1" w:rsidP="002F46F9">
            <w:pPr>
              <w:jc w:val="center"/>
              <w:rPr>
                <w:rStyle w:val="eop"/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8"/>
                <w:szCs w:val="18"/>
              </w:rPr>
              <w:t>Plastelina med spagetti</w:t>
            </w:r>
          </w:p>
          <w:p w:rsidR="002F46F9" w:rsidRPr="002F46F9" w:rsidRDefault="00D109F1" w:rsidP="002F46F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CA7EFEA" wp14:editId="01ABE75C">
                  <wp:extent cx="971550" cy="648040"/>
                  <wp:effectExtent l="0" t="0" r="0" b="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5075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49" cy="65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1976C6">
              <w:rPr>
                <w:b/>
                <w:sz w:val="18"/>
                <w:szCs w:val="18"/>
              </w:rPr>
              <w:t>Skriveverksted</w:t>
            </w:r>
          </w:p>
          <w:p w:rsidR="002F46F9" w:rsidRPr="005D0927" w:rsidRDefault="002F46F9" w:rsidP="002F46F9">
            <w:pPr>
              <w:jc w:val="center"/>
              <w:rPr>
                <w:sz w:val="18"/>
                <w:szCs w:val="18"/>
              </w:rPr>
            </w:pPr>
            <w:r w:rsidRPr="005D0927">
              <w:rPr>
                <w:sz w:val="18"/>
                <w:szCs w:val="18"/>
              </w:rPr>
              <w:t>Miranda</w:t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</w:p>
          <w:p w:rsidR="002F46F9" w:rsidRPr="00125597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BC7CEE" wp14:editId="06116B84">
                  <wp:extent cx="704850" cy="704850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Writing.svg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FFFFFF" w:themeFill="background1"/>
          </w:tcPr>
          <w:p w:rsidR="002F46F9" w:rsidRPr="001C2BDC" w:rsidRDefault="00D109F1" w:rsidP="002F46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3. </w:t>
            </w:r>
            <w:r w:rsidR="002F46F9">
              <w:rPr>
                <w:b/>
                <w:bCs/>
                <w:sz w:val="18"/>
                <w:szCs w:val="18"/>
              </w:rPr>
              <w:t>trinn:</w:t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Lars</w:t>
            </w:r>
          </w:p>
          <w:p w:rsidR="002F46F9" w:rsidRPr="002F46F9" w:rsidRDefault="00D109F1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036320" cy="565785"/>
                  <wp:effectExtent l="0" t="0" r="0" b="5715"/>
                  <wp:docPr id="34" name="Bilde 34" descr="If at first, you’re not fired, wait for som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ile_e_coyote_rocket_launch_thumb%25255B1%25255D.jpg?imgmax=8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F9" w:rsidRPr="009B3659" w:rsidTr="002F46F9">
        <w:trPr>
          <w:trHeight w:val="1930"/>
        </w:trPr>
        <w:tc>
          <w:tcPr>
            <w:tcW w:w="851" w:type="dxa"/>
            <w:vMerge/>
          </w:tcPr>
          <w:p w:rsidR="002F46F9" w:rsidRPr="00125597" w:rsidRDefault="002F46F9" w:rsidP="002F46F9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F46F9" w:rsidRPr="000844C8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0844C8"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BASE 2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Lage bygninger av pappesker</w:t>
            </w:r>
            <w:r w:rsidRPr="000844C8">
              <w:rPr>
                <w:rStyle w:val="eop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F472FF1" wp14:editId="0906E095">
                  <wp:extent cx="805815" cy="678403"/>
                  <wp:effectExtent l="0" t="0" r="0" b="7620"/>
                  <wp:docPr id="16" name="Bilde 16" descr="Takin’ It to Go Part 3: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79" cy="68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DANS</w:t>
            </w:r>
          </w:p>
          <w:p w:rsidR="002F46F9" w:rsidRDefault="00CC49FB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Laki</w:t>
            </w:r>
          </w:p>
          <w:p w:rsidR="002F46F9" w:rsidRPr="004011BD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7E27829" wp14:editId="7628BA65">
                  <wp:extent cx="1019175" cy="764381"/>
                  <wp:effectExtent l="0" t="0" r="0" b="0"/>
                  <wp:docPr id="2" name="Bilde 2" descr="dancing | cappy wr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ncing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24" cy="76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6F9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Style w:val="eop"/>
                <w:rFonts w:ascii="Calibri" w:hAnsi="Calibri" w:cs="Calibri"/>
                <w:sz w:val="18"/>
                <w:szCs w:val="18"/>
              </w:rPr>
            </w:pPr>
            <w:r w:rsidRPr="000844C8"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BASE 1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Plastelina med spagetti</w:t>
            </w:r>
          </w:p>
          <w:p w:rsidR="002F46F9" w:rsidRPr="005C5768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383BE6A" wp14:editId="402C9697">
                  <wp:extent cx="971550" cy="648040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5075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49" cy="65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1976C6">
              <w:rPr>
                <w:b/>
                <w:sz w:val="18"/>
                <w:szCs w:val="18"/>
              </w:rPr>
              <w:t>Leselyst</w:t>
            </w:r>
          </w:p>
          <w:p w:rsidR="002F46F9" w:rsidRPr="005D0927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Gry</w:t>
            </w:r>
          </w:p>
          <w:p w:rsidR="002F46F9" w:rsidRDefault="002F46F9" w:rsidP="002F46F9">
            <w:pPr>
              <w:jc w:val="center"/>
              <w:rPr>
                <w:noProof/>
                <w:sz w:val="18"/>
                <w:szCs w:val="18"/>
              </w:rPr>
            </w:pPr>
          </w:p>
          <w:p w:rsidR="002F46F9" w:rsidRPr="00125597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CAC53B" wp14:editId="4BFD23ED">
                  <wp:extent cx="838200" cy="629019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dingpage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39" cy="63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Bokklubb med 4. trinn </w:t>
            </w:r>
          </w:p>
          <w:p w:rsidR="002F46F9" w:rsidRDefault="002F46F9" w:rsidP="002F46F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Miranda</w:t>
            </w:r>
          </w:p>
          <w:p w:rsidR="002F46F9" w:rsidRPr="002F46F9" w:rsidRDefault="00940EC8" w:rsidP="002F46F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inline distT="0" distB="0" distL="0" distR="0">
                  <wp:extent cx="847725" cy="722540"/>
                  <wp:effectExtent l="0" t="0" r="0" b="1905"/>
                  <wp:docPr id="28" name="Bilde 28" descr="Notes from a Bourgeois Background, Part I: The &lt;strong&gt;Book Club&lt;/strong&gt;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okclub-1024x87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85" cy="7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F9" w:rsidRPr="009B3659" w:rsidTr="002F46F9">
        <w:trPr>
          <w:trHeight w:val="1696"/>
        </w:trPr>
        <w:tc>
          <w:tcPr>
            <w:tcW w:w="851" w:type="dxa"/>
            <w:vMerge/>
          </w:tcPr>
          <w:p w:rsidR="002F46F9" w:rsidRPr="000844C8" w:rsidRDefault="002F46F9" w:rsidP="002F46F9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F46F9" w:rsidRPr="000844C8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SAMLINGSSALEN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Lage konstruksjoner av lego</w:t>
            </w:r>
            <w:r w:rsidRPr="000844C8">
              <w:rPr>
                <w:rStyle w:val="normaltextrun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999ED89" wp14:editId="713A499A">
                  <wp:extent cx="876300" cy="584047"/>
                  <wp:effectExtent l="0" t="0" r="0" b="6985"/>
                  <wp:docPr id="15" name="Bilde 15" descr="File:&lt;strong&gt;Lego&lt;/strong&gt; dublo arto alanenpaa 2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ego_dublo_arto_alanenpaa_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7" cy="59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SYKURS/FORMING</w:t>
            </w:r>
          </w:p>
          <w:p w:rsidR="002F46F9" w:rsidRDefault="00CC49FB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Latifa</w:t>
            </w:r>
          </w:p>
          <w:p w:rsidR="002F46F9" w:rsidRPr="004011BD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2698EC" wp14:editId="37C578DE">
                  <wp:extent cx="1051339" cy="533400"/>
                  <wp:effectExtent l="0" t="0" r="0" b="0"/>
                  <wp:docPr id="3" name="Bilde 3" descr="Angie Villa Art &amp;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rd%2Bfamily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45" cy="53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F46F9" w:rsidRPr="000844C8" w:rsidRDefault="002F46F9" w:rsidP="002F46F9">
            <w:pPr>
              <w:pStyle w:val="paragraph"/>
              <w:spacing w:before="0"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844C8"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BASE 2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Lage bygninger av pappesker</w:t>
            </w:r>
            <w:r w:rsidRPr="000844C8">
              <w:rPr>
                <w:rStyle w:val="eop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DBA9C0A" wp14:editId="6B00F8BB">
                  <wp:extent cx="714375" cy="601421"/>
                  <wp:effectExtent l="0" t="0" r="0" b="8255"/>
                  <wp:docPr id="20" name="Bilde 20" descr="Takin’ It to Go Part 3: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15" cy="6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1976C6">
              <w:rPr>
                <w:b/>
                <w:sz w:val="18"/>
                <w:szCs w:val="18"/>
              </w:rPr>
              <w:t xml:space="preserve">Språkleker </w:t>
            </w:r>
          </w:p>
          <w:p w:rsidR="002F46F9" w:rsidRPr="005D0927" w:rsidRDefault="002F46F9" w:rsidP="002F46F9">
            <w:pPr>
              <w:jc w:val="center"/>
              <w:rPr>
                <w:sz w:val="18"/>
                <w:szCs w:val="18"/>
              </w:rPr>
            </w:pPr>
            <w:r w:rsidRPr="005D0927">
              <w:rPr>
                <w:sz w:val="18"/>
                <w:szCs w:val="18"/>
              </w:rPr>
              <w:t>Wenche</w:t>
            </w:r>
            <w:r>
              <w:rPr>
                <w:sz w:val="18"/>
                <w:szCs w:val="18"/>
              </w:rPr>
              <w:t xml:space="preserve"> </w:t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</w:p>
          <w:p w:rsidR="002F46F9" w:rsidRPr="00125597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49DEB3" wp14:editId="5BF16286">
                  <wp:extent cx="714375" cy="510087"/>
                  <wp:effectExtent l="0" t="0" r="0" b="444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tjoke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05" cy="5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  <w:r w:rsidRPr="001C2BDC">
              <w:rPr>
                <w:b/>
                <w:bCs/>
                <w:sz w:val="18"/>
                <w:szCs w:val="18"/>
              </w:rPr>
              <w:t>Språkfokus</w:t>
            </w:r>
            <w:r>
              <w:rPr>
                <w:b/>
                <w:bCs/>
                <w:sz w:val="18"/>
                <w:szCs w:val="18"/>
              </w:rPr>
              <w:t xml:space="preserve"> 1 </w:t>
            </w:r>
            <w:r w:rsidRPr="001C2BDC">
              <w:rPr>
                <w:b/>
                <w:bCs/>
                <w:sz w:val="18"/>
                <w:szCs w:val="18"/>
              </w:rPr>
              <w:t>trinn</w:t>
            </w:r>
          </w:p>
          <w:p w:rsidR="002F46F9" w:rsidRDefault="002F46F9" w:rsidP="002F46F9">
            <w:pPr>
              <w:jc w:val="center"/>
              <w:rPr>
                <w:bCs/>
                <w:sz w:val="18"/>
                <w:szCs w:val="18"/>
              </w:rPr>
            </w:pPr>
            <w:r w:rsidRPr="00C02B4B">
              <w:rPr>
                <w:bCs/>
                <w:sz w:val="18"/>
                <w:szCs w:val="18"/>
              </w:rPr>
              <w:t>Gry</w:t>
            </w:r>
          </w:p>
          <w:p w:rsidR="002F46F9" w:rsidRPr="002F46F9" w:rsidRDefault="002F46F9" w:rsidP="002F46F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F531A9E" wp14:editId="5230DC77">
                  <wp:extent cx="746686" cy="590550"/>
                  <wp:effectExtent l="0" t="0" r="0" b="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earn_languages[1]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1" cy="59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</w:p>
          <w:p w:rsidR="002F46F9" w:rsidRPr="000844C8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F46F9" w:rsidRPr="007866A4" w:rsidTr="002F46F9">
        <w:trPr>
          <w:trHeight w:val="1594"/>
        </w:trPr>
        <w:tc>
          <w:tcPr>
            <w:tcW w:w="851" w:type="dxa"/>
            <w:vMerge/>
          </w:tcPr>
          <w:p w:rsidR="002F46F9" w:rsidRPr="000844C8" w:rsidRDefault="002F46F9" w:rsidP="002F46F9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1A</w:t>
            </w:r>
          </w:p>
          <w:p w:rsidR="002F46F9" w:rsidRPr="000844C8" w:rsidRDefault="00D109F1" w:rsidP="002F46F9">
            <w:pPr>
              <w:jc w:val="center"/>
              <w:rPr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18"/>
                <w:szCs w:val="18"/>
              </w:rPr>
              <w:t>Plastelina med spagetti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E9E5531" wp14:editId="6B36F99D">
                  <wp:extent cx="1162050" cy="775106"/>
                  <wp:effectExtent l="0" t="0" r="0" b="635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5075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88" cy="77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MATKURS</w:t>
            </w:r>
          </w:p>
          <w:p w:rsidR="002F46F9" w:rsidRPr="004011BD" w:rsidRDefault="00CC49FB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Lorena</w:t>
            </w:r>
          </w:p>
          <w:p w:rsidR="002F46F9" w:rsidRPr="009E6830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11EC0D80" wp14:editId="27CEA3D2">
                  <wp:extent cx="581025" cy="415393"/>
                  <wp:effectExtent l="0" t="0" r="0" b="3810"/>
                  <wp:docPr id="4" name="Bilde 4" descr="Edible &lt;strong&gt;Fun&lt;/strong&gt;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un-food-45_thumb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68" cy="43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6F9" w:rsidRPr="009E6830" w:rsidRDefault="002F46F9" w:rsidP="002F46F9">
            <w:pPr>
              <w:jc w:val="center"/>
              <w:rPr>
                <w:b/>
                <w:sz w:val="18"/>
                <w:szCs w:val="18"/>
              </w:rPr>
            </w:pPr>
          </w:p>
          <w:p w:rsidR="002F46F9" w:rsidRPr="009E6830" w:rsidRDefault="002F46F9" w:rsidP="002F46F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F46F9" w:rsidRPr="000844C8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b/>
                <w:sz w:val="18"/>
                <w:szCs w:val="18"/>
              </w:rPr>
              <w:t>SAMLINGSSALEN</w:t>
            </w:r>
            <w:r>
              <w:rPr>
                <w:rStyle w:val="eop"/>
                <w:rFonts w:ascii="Calibri" w:hAnsi="Calibri" w:cs="Calibri"/>
                <w:sz w:val="18"/>
                <w:szCs w:val="18"/>
              </w:rPr>
              <w:br/>
              <w:t>Lage konstruksjoner av lego</w:t>
            </w:r>
            <w:r w:rsidRPr="000844C8">
              <w:rPr>
                <w:rStyle w:val="normaltextrun"/>
                <w:rFonts w:ascii="Calibri" w:hAnsi="Calibri" w:cs="Calibri"/>
                <w:sz w:val="18"/>
                <w:szCs w:val="18"/>
              </w:rPr>
              <w:br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D6F78E3" wp14:editId="787D7CAB">
                  <wp:extent cx="723900" cy="482474"/>
                  <wp:effectExtent l="0" t="0" r="0" b="0"/>
                  <wp:docPr id="19" name="Bilde 19" descr="File:&lt;strong&gt;Lego&lt;/strong&gt; dublo arto alanenpaa 2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ego_dublo_arto_alanenpaa_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59" cy="49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1976C6">
              <w:rPr>
                <w:b/>
                <w:sz w:val="18"/>
                <w:szCs w:val="18"/>
              </w:rPr>
              <w:t>FLA</w:t>
            </w:r>
          </w:p>
          <w:p w:rsidR="002F46F9" w:rsidRPr="005D0927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Laki</w:t>
            </w:r>
          </w:p>
          <w:p w:rsidR="002F46F9" w:rsidRPr="001976C6" w:rsidRDefault="002F46F9" w:rsidP="002F46F9">
            <w:pPr>
              <w:jc w:val="center"/>
              <w:rPr>
                <w:b/>
                <w:sz w:val="18"/>
                <w:szCs w:val="18"/>
              </w:rPr>
            </w:pPr>
          </w:p>
          <w:p w:rsidR="002F46F9" w:rsidRPr="001976C6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24B505" wp14:editId="78412EE5">
                  <wp:extent cx="809625" cy="771594"/>
                  <wp:effectExtent l="0" t="0" r="0" b="9525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oon_running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2" cy="78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</w:p>
          <w:p w:rsidR="002F46F9" w:rsidRPr="001C2BDC" w:rsidRDefault="002F46F9" w:rsidP="002F46F9">
            <w:pPr>
              <w:jc w:val="center"/>
              <w:rPr>
                <w:sz w:val="18"/>
                <w:szCs w:val="18"/>
              </w:rPr>
            </w:pPr>
          </w:p>
          <w:p w:rsidR="002F46F9" w:rsidRPr="001976C6" w:rsidRDefault="002F46F9" w:rsidP="002F46F9">
            <w:pPr>
              <w:rPr>
                <w:b/>
                <w:sz w:val="18"/>
                <w:szCs w:val="18"/>
              </w:rPr>
            </w:pPr>
          </w:p>
        </w:tc>
        <w:tc>
          <w:tcPr>
            <w:tcW w:w="1848" w:type="dxa"/>
            <w:vMerge w:val="restart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  <w:r w:rsidRPr="001C2BDC">
              <w:rPr>
                <w:b/>
                <w:bCs/>
                <w:sz w:val="18"/>
                <w:szCs w:val="18"/>
              </w:rPr>
              <w:t>Språkfokus</w:t>
            </w:r>
            <w:r>
              <w:rPr>
                <w:b/>
                <w:bCs/>
                <w:sz w:val="18"/>
                <w:szCs w:val="18"/>
              </w:rPr>
              <w:t xml:space="preserve"> 2 trinn:</w:t>
            </w:r>
          </w:p>
          <w:p w:rsidR="002F46F9" w:rsidRPr="002F46F9" w:rsidRDefault="002F46F9" w:rsidP="002F46F9">
            <w:pPr>
              <w:jc w:val="center"/>
              <w:rPr>
                <w:bCs/>
                <w:sz w:val="18"/>
                <w:szCs w:val="18"/>
              </w:rPr>
            </w:pPr>
            <w:r w:rsidRPr="00C02B4B">
              <w:rPr>
                <w:bCs/>
                <w:sz w:val="18"/>
                <w:szCs w:val="18"/>
              </w:rPr>
              <w:t>Laki</w:t>
            </w:r>
          </w:p>
          <w:p w:rsidR="002F46F9" w:rsidRPr="000844C8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7B0FC3A" wp14:editId="5BC93E2C">
                  <wp:extent cx="746686" cy="590550"/>
                  <wp:effectExtent l="0" t="0" r="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earn_languages[1]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1" cy="59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F9" w:rsidRPr="00BC3639" w:rsidTr="002F46F9">
        <w:trPr>
          <w:trHeight w:val="1765"/>
        </w:trPr>
        <w:tc>
          <w:tcPr>
            <w:tcW w:w="851" w:type="dxa"/>
            <w:vMerge/>
          </w:tcPr>
          <w:p w:rsidR="002F46F9" w:rsidRPr="000844C8" w:rsidRDefault="002F46F9" w:rsidP="002F46F9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F46F9" w:rsidRPr="000844C8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0844C8">
              <w:rPr>
                <w:b/>
                <w:sz w:val="18"/>
                <w:szCs w:val="18"/>
              </w:rPr>
              <w:t>UTE</w:t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Lage snøborg</w:t>
            </w:r>
          </w:p>
          <w:p w:rsidR="002F46F9" w:rsidRPr="000844C8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62F6A0" wp14:editId="399C2D65">
                  <wp:extent cx="787126" cy="590550"/>
                  <wp:effectExtent l="0" t="0" r="0" b="0"/>
                  <wp:docPr id="14" name="Bilde 14" descr="&lt;strong&gt;snowcastle&lt;/strong&gt; | dѧvid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37046558_0d643fbf68_z.jpg?zz=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34" cy="61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6F9" w:rsidRPr="000844C8" w:rsidRDefault="002F46F9" w:rsidP="002F46F9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AKROBATIKK</w:t>
            </w:r>
          </w:p>
          <w:p w:rsidR="002F46F9" w:rsidRDefault="00CC49FB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Gry</w:t>
            </w:r>
          </w:p>
          <w:p w:rsidR="002F46F9" w:rsidRPr="004011BD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864A4B" wp14:editId="35DCE77A">
                  <wp:extent cx="913467" cy="590550"/>
                  <wp:effectExtent l="0" t="0" r="1270" b="0"/>
                  <wp:docPr id="6" name="Bilde 6" descr="Kostenloses Foto: Frösche, Figur, Yoga, &lt;strong&gt;Gymnastik&lt;/strong&gt;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ogs-1250167_960_72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85" cy="5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2F46F9" w:rsidRDefault="002F46F9" w:rsidP="002F46F9">
            <w:pPr>
              <w:jc w:val="center"/>
              <w:rPr>
                <w:b/>
                <w:sz w:val="18"/>
                <w:szCs w:val="18"/>
              </w:rPr>
            </w:pPr>
            <w:r w:rsidRPr="009E6830">
              <w:rPr>
                <w:b/>
                <w:sz w:val="18"/>
                <w:szCs w:val="18"/>
              </w:rPr>
              <w:t>UTE</w:t>
            </w:r>
          </w:p>
          <w:p w:rsidR="002F46F9" w:rsidRDefault="002F46F9" w:rsidP="002F4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Lage snølykter</w:t>
            </w:r>
          </w:p>
          <w:p w:rsidR="002F46F9" w:rsidRPr="006E7A1A" w:rsidRDefault="002F46F9" w:rsidP="002F46F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:rsidR="002F46F9" w:rsidRPr="001C2BDC" w:rsidRDefault="002F46F9" w:rsidP="002F46F9">
            <w:pPr>
              <w:rPr>
                <w:sz w:val="18"/>
                <w:szCs w:val="18"/>
              </w:rPr>
            </w:pPr>
          </w:p>
        </w:tc>
        <w:tc>
          <w:tcPr>
            <w:tcW w:w="1848" w:type="dxa"/>
            <w:vMerge/>
            <w:shd w:val="clear" w:color="auto" w:fill="FFFFFF" w:themeFill="background1"/>
          </w:tcPr>
          <w:p w:rsidR="002F46F9" w:rsidRPr="001C2BDC" w:rsidRDefault="002F46F9" w:rsidP="002F46F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5597" w:rsidTr="002F46F9">
        <w:trPr>
          <w:trHeight w:val="62"/>
        </w:trPr>
        <w:tc>
          <w:tcPr>
            <w:tcW w:w="851" w:type="dxa"/>
          </w:tcPr>
          <w:p w:rsidR="00125597" w:rsidRPr="00125597" w:rsidRDefault="00405624" w:rsidP="0012559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15.3</w:t>
            </w:r>
            <w:r w:rsidR="00125597" w:rsidRPr="00125597">
              <w:rPr>
                <w:rFonts w:ascii="Comic Sans MS" w:hAnsi="Comic Sans MS"/>
                <w:sz w:val="18"/>
                <w:szCs w:val="18"/>
              </w:rPr>
              <w:t>0-16.00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 xml:space="preserve">Kl. 15.45 Utelek og fruktpause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Kl. 15.45 Utelek og fruktpause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Kl.15.45 Utelek og fruktpause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Kl.15.45 Utelek og fruktpause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 xml:space="preserve">Kl.15.45 Utelek og fruktpause </w:t>
            </w:r>
          </w:p>
        </w:tc>
      </w:tr>
      <w:tr w:rsidR="00125597" w:rsidTr="002F46F9">
        <w:trPr>
          <w:trHeight w:val="206"/>
        </w:trPr>
        <w:tc>
          <w:tcPr>
            <w:tcW w:w="851" w:type="dxa"/>
          </w:tcPr>
          <w:p w:rsidR="00125597" w:rsidRPr="00125597" w:rsidRDefault="00125597" w:rsidP="00125597">
            <w:pPr>
              <w:rPr>
                <w:rFonts w:ascii="Comic Sans MS" w:hAnsi="Comic Sans MS"/>
                <w:sz w:val="18"/>
                <w:szCs w:val="18"/>
              </w:rPr>
            </w:pPr>
            <w:r w:rsidRPr="00125597">
              <w:rPr>
                <w:rFonts w:ascii="Comic Sans MS" w:hAnsi="Comic Sans MS"/>
                <w:sz w:val="18"/>
                <w:szCs w:val="18"/>
              </w:rPr>
              <w:t>16.00-17.00</w:t>
            </w:r>
          </w:p>
        </w:tc>
        <w:tc>
          <w:tcPr>
            <w:tcW w:w="1984" w:type="dxa"/>
            <w:shd w:val="clear" w:color="auto" w:fill="FFFF00"/>
          </w:tcPr>
          <w:p w:rsid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Frilek ute /inne</w:t>
            </w:r>
          </w:p>
          <w:p w:rsidR="0004009F" w:rsidRPr="00125597" w:rsidRDefault="0004009F" w:rsidP="001255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Leksehjelp</w:t>
            </w:r>
          </w:p>
        </w:tc>
        <w:tc>
          <w:tcPr>
            <w:tcW w:w="2268" w:type="dxa"/>
            <w:shd w:val="clear" w:color="auto" w:fill="FFFF00"/>
          </w:tcPr>
          <w:p w:rsidR="0004009F" w:rsidRDefault="001B661F" w:rsidP="001B66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Frilek ute / </w:t>
            </w:r>
            <w:r w:rsidR="0004009F">
              <w:rPr>
                <w:sz w:val="18"/>
                <w:szCs w:val="18"/>
              </w:rPr>
              <w:t>inne</w:t>
            </w:r>
          </w:p>
          <w:p w:rsidR="00125597" w:rsidRPr="00125597" w:rsidRDefault="00066787" w:rsidP="001B66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Leksehjelp</w:t>
            </w:r>
          </w:p>
        </w:tc>
        <w:tc>
          <w:tcPr>
            <w:tcW w:w="2127" w:type="dxa"/>
            <w:shd w:val="clear" w:color="auto" w:fill="FFFF00"/>
          </w:tcPr>
          <w:p w:rsid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Frilek ute /inne</w:t>
            </w:r>
          </w:p>
          <w:p w:rsidR="0004009F" w:rsidRPr="00125597" w:rsidRDefault="0004009F" w:rsidP="001255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Leksehjelp</w:t>
            </w:r>
          </w:p>
        </w:tc>
        <w:tc>
          <w:tcPr>
            <w:tcW w:w="1984" w:type="dxa"/>
            <w:shd w:val="clear" w:color="auto" w:fill="FFFF00"/>
          </w:tcPr>
          <w:p w:rsidR="00380C9C" w:rsidRDefault="00066787" w:rsidP="000667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Frilek ute /inne</w:t>
            </w:r>
          </w:p>
          <w:p w:rsidR="0004009F" w:rsidRPr="00125597" w:rsidRDefault="0004009F" w:rsidP="000667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Leksehjelp</w:t>
            </w:r>
          </w:p>
        </w:tc>
        <w:tc>
          <w:tcPr>
            <w:tcW w:w="1848" w:type="dxa"/>
            <w:shd w:val="clear" w:color="auto" w:fill="FFFF00"/>
          </w:tcPr>
          <w:p w:rsidR="00125597" w:rsidRPr="00125597" w:rsidRDefault="00125597" w:rsidP="00125597">
            <w:pPr>
              <w:jc w:val="center"/>
              <w:rPr>
                <w:sz w:val="18"/>
                <w:szCs w:val="18"/>
              </w:rPr>
            </w:pPr>
            <w:r w:rsidRPr="00125597">
              <w:rPr>
                <w:sz w:val="18"/>
                <w:szCs w:val="18"/>
              </w:rPr>
              <w:t>Frilek ute /inne</w:t>
            </w:r>
          </w:p>
        </w:tc>
      </w:tr>
    </w:tbl>
    <w:p w:rsidR="001B661F" w:rsidRPr="00B644DB" w:rsidRDefault="001B661F" w:rsidP="00B644DB">
      <w:pPr>
        <w:rPr>
          <w:sz w:val="20"/>
          <w:szCs w:val="20"/>
        </w:rPr>
      </w:pPr>
      <w:r>
        <w:rPr>
          <w:color w:val="0000FF" w:themeColor="hyperlink"/>
          <w:sz w:val="20"/>
          <w:szCs w:val="20"/>
          <w:u w:val="single"/>
        </w:rPr>
        <w:br/>
      </w:r>
      <w:r w:rsidRPr="00021A0C">
        <w:rPr>
          <w:b/>
          <w:sz w:val="20"/>
          <w:szCs w:val="20"/>
        </w:rPr>
        <w:t>Tlf basen</w:t>
      </w:r>
      <w:r w:rsidRPr="00021A0C">
        <w:rPr>
          <w:sz w:val="20"/>
          <w:szCs w:val="20"/>
        </w:rPr>
        <w:t>: 48 04 28 35</w:t>
      </w:r>
      <w:r>
        <w:rPr>
          <w:sz w:val="20"/>
          <w:szCs w:val="20"/>
        </w:rPr>
        <w:t>/ 23 46 46 19</w:t>
      </w:r>
      <w:r>
        <w:rPr>
          <w:sz w:val="20"/>
          <w:szCs w:val="20"/>
        </w:rPr>
        <w:tab/>
      </w:r>
      <w:r w:rsidRPr="00021A0C">
        <w:rPr>
          <w:b/>
          <w:sz w:val="20"/>
          <w:szCs w:val="20"/>
        </w:rPr>
        <w:t>E-post adresse: Baseleder</w:t>
      </w:r>
      <w:r w:rsidRPr="00021A0C">
        <w:rPr>
          <w:sz w:val="20"/>
          <w:szCs w:val="20"/>
        </w:rPr>
        <w:t xml:space="preserve">: </w:t>
      </w:r>
      <w:hyperlink r:id="rId23" w:history="1">
        <w:r w:rsidRPr="0019614B">
          <w:rPr>
            <w:rStyle w:val="Hyperkobling"/>
            <w:sz w:val="20"/>
            <w:szCs w:val="20"/>
          </w:rPr>
          <w:t>larsa2909@osloskolen.no</w:t>
        </w:r>
      </w:hyperlink>
      <w:r w:rsidRPr="00021A0C">
        <w:rPr>
          <w:sz w:val="20"/>
          <w:szCs w:val="20"/>
        </w:rPr>
        <w:t xml:space="preserve">                 </w:t>
      </w:r>
      <w:r w:rsidRPr="00021A0C">
        <w:rPr>
          <w:color w:val="FFFFFF" w:themeColor="background1"/>
          <w:sz w:val="20"/>
          <w:szCs w:val="20"/>
        </w:rPr>
        <w:t>-------</w:t>
      </w:r>
      <w:r w:rsidR="005E5E28">
        <w:rPr>
          <w:color w:val="FFFFFF" w:themeColor="background1"/>
          <w:sz w:val="20"/>
          <w:szCs w:val="20"/>
        </w:rPr>
        <w:t>------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AKS Leder: </w:t>
      </w:r>
      <w:hyperlink r:id="rId24" w:history="1">
        <w:r w:rsidR="005E5E28" w:rsidRPr="005E5E28">
          <w:rPr>
            <w:rStyle w:val="Hyperkobling"/>
            <w:sz w:val="20"/>
            <w:szCs w:val="20"/>
          </w:rPr>
          <w:t>karoline.sem.nilsen@ude.oslo.kommune.no</w:t>
        </w:r>
      </w:hyperlink>
      <w:r w:rsidR="005E5E28" w:rsidRPr="005E5E28">
        <w:rPr>
          <w:sz w:val="20"/>
          <w:szCs w:val="20"/>
        </w:rPr>
        <w:t xml:space="preserve"> eller</w:t>
      </w:r>
      <w:r w:rsidR="005E5E28">
        <w:rPr>
          <w:b/>
          <w:sz w:val="20"/>
          <w:szCs w:val="20"/>
        </w:rPr>
        <w:t xml:space="preserve"> </w:t>
      </w:r>
      <w:hyperlink r:id="rId25" w:history="1">
        <w:r w:rsidR="005E5E28" w:rsidRPr="00CC7DE2">
          <w:rPr>
            <w:rStyle w:val="Hyperkobling"/>
            <w:sz w:val="20"/>
            <w:szCs w:val="20"/>
          </w:rPr>
          <w:t>fuqraz.hussain@ude.oslo.kommune.no</w:t>
        </w:r>
      </w:hyperlink>
    </w:p>
    <w:sectPr w:rsidR="001B661F" w:rsidRPr="00B644DB" w:rsidSect="00EF43A4">
      <w:pgSz w:w="11906" w:h="16838"/>
      <w:pgMar w:top="568" w:right="141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67" w:rsidRDefault="001A4B67" w:rsidP="00CC46E4">
      <w:pPr>
        <w:spacing w:after="0" w:line="240" w:lineRule="auto"/>
      </w:pPr>
      <w:r>
        <w:separator/>
      </w:r>
    </w:p>
  </w:endnote>
  <w:endnote w:type="continuationSeparator" w:id="0">
    <w:p w:rsidR="001A4B67" w:rsidRDefault="001A4B67" w:rsidP="00CC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67" w:rsidRDefault="001A4B67" w:rsidP="00CC46E4">
      <w:pPr>
        <w:spacing w:after="0" w:line="240" w:lineRule="auto"/>
      </w:pPr>
      <w:r>
        <w:separator/>
      </w:r>
    </w:p>
  </w:footnote>
  <w:footnote w:type="continuationSeparator" w:id="0">
    <w:p w:rsidR="001A4B67" w:rsidRDefault="001A4B67" w:rsidP="00CC4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5508D"/>
    <w:multiLevelType w:val="hybridMultilevel"/>
    <w:tmpl w:val="0DAE3D5A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02442B"/>
    <w:multiLevelType w:val="hybridMultilevel"/>
    <w:tmpl w:val="DF78BF0E"/>
    <w:lvl w:ilvl="0" w:tplc="F7E0F078">
      <w:start w:val="15"/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C2720"/>
    <w:multiLevelType w:val="hybridMultilevel"/>
    <w:tmpl w:val="B5EE05AA"/>
    <w:lvl w:ilvl="0" w:tplc="F7E0F078">
      <w:start w:val="15"/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4E5590"/>
    <w:multiLevelType w:val="hybridMultilevel"/>
    <w:tmpl w:val="C0C83FE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EF3BAE"/>
    <w:multiLevelType w:val="hybridMultilevel"/>
    <w:tmpl w:val="369E9D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B28"/>
    <w:rsid w:val="0000174A"/>
    <w:rsid w:val="000053B7"/>
    <w:rsid w:val="00021A0C"/>
    <w:rsid w:val="000371BF"/>
    <w:rsid w:val="0004009F"/>
    <w:rsid w:val="000418E2"/>
    <w:rsid w:val="00045FB2"/>
    <w:rsid w:val="000575A9"/>
    <w:rsid w:val="00062EFC"/>
    <w:rsid w:val="00063604"/>
    <w:rsid w:val="00064945"/>
    <w:rsid w:val="00066787"/>
    <w:rsid w:val="000702BF"/>
    <w:rsid w:val="000718A5"/>
    <w:rsid w:val="000844C8"/>
    <w:rsid w:val="00084895"/>
    <w:rsid w:val="000856C4"/>
    <w:rsid w:val="00087CFF"/>
    <w:rsid w:val="00095776"/>
    <w:rsid w:val="00097EC4"/>
    <w:rsid w:val="000A5FB6"/>
    <w:rsid w:val="000B142E"/>
    <w:rsid w:val="000B72CE"/>
    <w:rsid w:val="000C1904"/>
    <w:rsid w:val="000C4B42"/>
    <w:rsid w:val="000D185E"/>
    <w:rsid w:val="000E7B8E"/>
    <w:rsid w:val="001138E9"/>
    <w:rsid w:val="0011597F"/>
    <w:rsid w:val="00123335"/>
    <w:rsid w:val="00125597"/>
    <w:rsid w:val="00125800"/>
    <w:rsid w:val="00127B74"/>
    <w:rsid w:val="00131F66"/>
    <w:rsid w:val="00162508"/>
    <w:rsid w:val="00166D4E"/>
    <w:rsid w:val="00195C8D"/>
    <w:rsid w:val="001976C6"/>
    <w:rsid w:val="001A2E20"/>
    <w:rsid w:val="001A4B67"/>
    <w:rsid w:val="001B661F"/>
    <w:rsid w:val="001C2BDC"/>
    <w:rsid w:val="001C301D"/>
    <w:rsid w:val="001C4F5C"/>
    <w:rsid w:val="001D4151"/>
    <w:rsid w:val="001D541E"/>
    <w:rsid w:val="001F0D7E"/>
    <w:rsid w:val="001F3686"/>
    <w:rsid w:val="00204438"/>
    <w:rsid w:val="00206705"/>
    <w:rsid w:val="002246C8"/>
    <w:rsid w:val="0023092A"/>
    <w:rsid w:val="00234147"/>
    <w:rsid w:val="00245EBC"/>
    <w:rsid w:val="00256C27"/>
    <w:rsid w:val="0026439D"/>
    <w:rsid w:val="00277B83"/>
    <w:rsid w:val="00281141"/>
    <w:rsid w:val="002A7BCC"/>
    <w:rsid w:val="002B2718"/>
    <w:rsid w:val="002B45B6"/>
    <w:rsid w:val="002C1A5A"/>
    <w:rsid w:val="002C3B00"/>
    <w:rsid w:val="002D4F41"/>
    <w:rsid w:val="002E4AFD"/>
    <w:rsid w:val="002F23C9"/>
    <w:rsid w:val="002F3642"/>
    <w:rsid w:val="002F46F9"/>
    <w:rsid w:val="002F54C8"/>
    <w:rsid w:val="003105EA"/>
    <w:rsid w:val="0032263A"/>
    <w:rsid w:val="00324E27"/>
    <w:rsid w:val="003261D2"/>
    <w:rsid w:val="0034601E"/>
    <w:rsid w:val="003500CB"/>
    <w:rsid w:val="00354B8E"/>
    <w:rsid w:val="003659F2"/>
    <w:rsid w:val="00365C6C"/>
    <w:rsid w:val="00380C9C"/>
    <w:rsid w:val="003963EC"/>
    <w:rsid w:val="003A573C"/>
    <w:rsid w:val="003A6A07"/>
    <w:rsid w:val="003B0142"/>
    <w:rsid w:val="003C057A"/>
    <w:rsid w:val="003C4BD6"/>
    <w:rsid w:val="003C610F"/>
    <w:rsid w:val="003F0A3A"/>
    <w:rsid w:val="003F76D5"/>
    <w:rsid w:val="004011BD"/>
    <w:rsid w:val="00405624"/>
    <w:rsid w:val="00412639"/>
    <w:rsid w:val="0042398C"/>
    <w:rsid w:val="00432552"/>
    <w:rsid w:val="00433A98"/>
    <w:rsid w:val="00444282"/>
    <w:rsid w:val="00451992"/>
    <w:rsid w:val="004524B0"/>
    <w:rsid w:val="00460F46"/>
    <w:rsid w:val="004712FB"/>
    <w:rsid w:val="00471355"/>
    <w:rsid w:val="00474F5B"/>
    <w:rsid w:val="004A0192"/>
    <w:rsid w:val="004A54E1"/>
    <w:rsid w:val="004A6F73"/>
    <w:rsid w:val="004A7041"/>
    <w:rsid w:val="004C67BA"/>
    <w:rsid w:val="004D6994"/>
    <w:rsid w:val="004D77D8"/>
    <w:rsid w:val="004E02DA"/>
    <w:rsid w:val="004E05B2"/>
    <w:rsid w:val="004E0EEA"/>
    <w:rsid w:val="004E2481"/>
    <w:rsid w:val="004F24DB"/>
    <w:rsid w:val="004F5FCE"/>
    <w:rsid w:val="0050193E"/>
    <w:rsid w:val="00504900"/>
    <w:rsid w:val="00516C51"/>
    <w:rsid w:val="00521D98"/>
    <w:rsid w:val="00533058"/>
    <w:rsid w:val="005347BF"/>
    <w:rsid w:val="0053504C"/>
    <w:rsid w:val="00543E5E"/>
    <w:rsid w:val="00551C42"/>
    <w:rsid w:val="0056220C"/>
    <w:rsid w:val="00575794"/>
    <w:rsid w:val="005759E5"/>
    <w:rsid w:val="005860E8"/>
    <w:rsid w:val="005927C0"/>
    <w:rsid w:val="0059307D"/>
    <w:rsid w:val="00593BFA"/>
    <w:rsid w:val="00595442"/>
    <w:rsid w:val="005B2BD6"/>
    <w:rsid w:val="005B2FC7"/>
    <w:rsid w:val="005B3AB6"/>
    <w:rsid w:val="005B5530"/>
    <w:rsid w:val="005B6C41"/>
    <w:rsid w:val="005C5768"/>
    <w:rsid w:val="005C62D4"/>
    <w:rsid w:val="005D0927"/>
    <w:rsid w:val="005D2BEA"/>
    <w:rsid w:val="005D6AAB"/>
    <w:rsid w:val="005E5E28"/>
    <w:rsid w:val="005F54FC"/>
    <w:rsid w:val="005F6569"/>
    <w:rsid w:val="00601BA2"/>
    <w:rsid w:val="00606486"/>
    <w:rsid w:val="00620BEA"/>
    <w:rsid w:val="00632D2E"/>
    <w:rsid w:val="00636C38"/>
    <w:rsid w:val="00670367"/>
    <w:rsid w:val="00684B6C"/>
    <w:rsid w:val="00690D10"/>
    <w:rsid w:val="006A08F1"/>
    <w:rsid w:val="006A2EDF"/>
    <w:rsid w:val="006A48F8"/>
    <w:rsid w:val="006B241D"/>
    <w:rsid w:val="006B528F"/>
    <w:rsid w:val="006C01AA"/>
    <w:rsid w:val="006D08AD"/>
    <w:rsid w:val="006D4894"/>
    <w:rsid w:val="006E11ED"/>
    <w:rsid w:val="006E7A1A"/>
    <w:rsid w:val="006F1058"/>
    <w:rsid w:val="006F15A3"/>
    <w:rsid w:val="006F1D17"/>
    <w:rsid w:val="0070579C"/>
    <w:rsid w:val="0072036D"/>
    <w:rsid w:val="00735B22"/>
    <w:rsid w:val="0074238D"/>
    <w:rsid w:val="00754028"/>
    <w:rsid w:val="007545DE"/>
    <w:rsid w:val="0076282A"/>
    <w:rsid w:val="00764F3B"/>
    <w:rsid w:val="00770538"/>
    <w:rsid w:val="00782839"/>
    <w:rsid w:val="007866A4"/>
    <w:rsid w:val="007A4E47"/>
    <w:rsid w:val="007B0FD9"/>
    <w:rsid w:val="007C5001"/>
    <w:rsid w:val="007D0FFB"/>
    <w:rsid w:val="007D4C5F"/>
    <w:rsid w:val="008057D5"/>
    <w:rsid w:val="00806173"/>
    <w:rsid w:val="00820D7B"/>
    <w:rsid w:val="00825ABA"/>
    <w:rsid w:val="0082669B"/>
    <w:rsid w:val="008320EF"/>
    <w:rsid w:val="00840890"/>
    <w:rsid w:val="0084112A"/>
    <w:rsid w:val="008623A5"/>
    <w:rsid w:val="0086259D"/>
    <w:rsid w:val="00866F69"/>
    <w:rsid w:val="00873372"/>
    <w:rsid w:val="008753B0"/>
    <w:rsid w:val="00882B79"/>
    <w:rsid w:val="0089595A"/>
    <w:rsid w:val="008A26C4"/>
    <w:rsid w:val="008A2905"/>
    <w:rsid w:val="008A5883"/>
    <w:rsid w:val="008A741D"/>
    <w:rsid w:val="008B1167"/>
    <w:rsid w:val="008B4BB8"/>
    <w:rsid w:val="008C08A5"/>
    <w:rsid w:val="008C53A4"/>
    <w:rsid w:val="008C65E0"/>
    <w:rsid w:val="008D5FBC"/>
    <w:rsid w:val="008F0B19"/>
    <w:rsid w:val="00904DEC"/>
    <w:rsid w:val="0093138F"/>
    <w:rsid w:val="009351AD"/>
    <w:rsid w:val="00940D0F"/>
    <w:rsid w:val="00940EC8"/>
    <w:rsid w:val="009413F8"/>
    <w:rsid w:val="00941745"/>
    <w:rsid w:val="009428F1"/>
    <w:rsid w:val="009542D3"/>
    <w:rsid w:val="00961572"/>
    <w:rsid w:val="00964D5E"/>
    <w:rsid w:val="009666DB"/>
    <w:rsid w:val="0097109F"/>
    <w:rsid w:val="00974B51"/>
    <w:rsid w:val="009950A1"/>
    <w:rsid w:val="009A1F04"/>
    <w:rsid w:val="009A383F"/>
    <w:rsid w:val="009B2F4E"/>
    <w:rsid w:val="009B3659"/>
    <w:rsid w:val="009E6830"/>
    <w:rsid w:val="009F2A48"/>
    <w:rsid w:val="009F3EA2"/>
    <w:rsid w:val="009F3F43"/>
    <w:rsid w:val="00A42A2D"/>
    <w:rsid w:val="00A43800"/>
    <w:rsid w:val="00A5164B"/>
    <w:rsid w:val="00A749AB"/>
    <w:rsid w:val="00A774E8"/>
    <w:rsid w:val="00A82C7E"/>
    <w:rsid w:val="00AA0E0C"/>
    <w:rsid w:val="00AA3305"/>
    <w:rsid w:val="00AB7FEA"/>
    <w:rsid w:val="00AC0584"/>
    <w:rsid w:val="00AC47FC"/>
    <w:rsid w:val="00AD02AD"/>
    <w:rsid w:val="00AE37E3"/>
    <w:rsid w:val="00AE59ED"/>
    <w:rsid w:val="00AE6247"/>
    <w:rsid w:val="00AF05CF"/>
    <w:rsid w:val="00AF0D9A"/>
    <w:rsid w:val="00B03DBB"/>
    <w:rsid w:val="00B11797"/>
    <w:rsid w:val="00B11814"/>
    <w:rsid w:val="00B21EE1"/>
    <w:rsid w:val="00B42C3B"/>
    <w:rsid w:val="00B50E9D"/>
    <w:rsid w:val="00B52BA8"/>
    <w:rsid w:val="00B52E13"/>
    <w:rsid w:val="00B644DB"/>
    <w:rsid w:val="00B76633"/>
    <w:rsid w:val="00B82890"/>
    <w:rsid w:val="00B93FEE"/>
    <w:rsid w:val="00B966C8"/>
    <w:rsid w:val="00BB1F26"/>
    <w:rsid w:val="00BC3639"/>
    <w:rsid w:val="00BC6512"/>
    <w:rsid w:val="00BD0A9B"/>
    <w:rsid w:val="00BD6BB1"/>
    <w:rsid w:val="00BE238B"/>
    <w:rsid w:val="00BE4E4A"/>
    <w:rsid w:val="00BE6877"/>
    <w:rsid w:val="00BF3702"/>
    <w:rsid w:val="00BF5C7C"/>
    <w:rsid w:val="00C02B4B"/>
    <w:rsid w:val="00C048D8"/>
    <w:rsid w:val="00C101F4"/>
    <w:rsid w:val="00C10EB1"/>
    <w:rsid w:val="00C2267A"/>
    <w:rsid w:val="00C526A7"/>
    <w:rsid w:val="00C5583D"/>
    <w:rsid w:val="00C61A9F"/>
    <w:rsid w:val="00C70394"/>
    <w:rsid w:val="00C71F5E"/>
    <w:rsid w:val="00C72AC4"/>
    <w:rsid w:val="00C80FF2"/>
    <w:rsid w:val="00C96CDB"/>
    <w:rsid w:val="00CA69C8"/>
    <w:rsid w:val="00CA7A54"/>
    <w:rsid w:val="00CC2079"/>
    <w:rsid w:val="00CC46E4"/>
    <w:rsid w:val="00CC49FB"/>
    <w:rsid w:val="00CC7948"/>
    <w:rsid w:val="00CE2E22"/>
    <w:rsid w:val="00CF79F5"/>
    <w:rsid w:val="00CF7EB6"/>
    <w:rsid w:val="00D109F1"/>
    <w:rsid w:val="00D11C0C"/>
    <w:rsid w:val="00D2772C"/>
    <w:rsid w:val="00D3285A"/>
    <w:rsid w:val="00D334CC"/>
    <w:rsid w:val="00D33A36"/>
    <w:rsid w:val="00D34A32"/>
    <w:rsid w:val="00D40191"/>
    <w:rsid w:val="00D439C4"/>
    <w:rsid w:val="00D5597D"/>
    <w:rsid w:val="00D610AA"/>
    <w:rsid w:val="00D72274"/>
    <w:rsid w:val="00D74B6E"/>
    <w:rsid w:val="00D92D1B"/>
    <w:rsid w:val="00D93782"/>
    <w:rsid w:val="00DA4A34"/>
    <w:rsid w:val="00DB54E9"/>
    <w:rsid w:val="00DB69A4"/>
    <w:rsid w:val="00DB7E63"/>
    <w:rsid w:val="00DC0A22"/>
    <w:rsid w:val="00DC2F39"/>
    <w:rsid w:val="00DD7DBF"/>
    <w:rsid w:val="00DE279B"/>
    <w:rsid w:val="00DE7BFE"/>
    <w:rsid w:val="00DF0427"/>
    <w:rsid w:val="00E00C27"/>
    <w:rsid w:val="00E2270A"/>
    <w:rsid w:val="00E506EE"/>
    <w:rsid w:val="00E5648E"/>
    <w:rsid w:val="00E57514"/>
    <w:rsid w:val="00E62FC1"/>
    <w:rsid w:val="00E63D0D"/>
    <w:rsid w:val="00E667FF"/>
    <w:rsid w:val="00E87B47"/>
    <w:rsid w:val="00E93BD6"/>
    <w:rsid w:val="00E94327"/>
    <w:rsid w:val="00E97C05"/>
    <w:rsid w:val="00EA6189"/>
    <w:rsid w:val="00EB1FF6"/>
    <w:rsid w:val="00EC0FF5"/>
    <w:rsid w:val="00EC64FA"/>
    <w:rsid w:val="00ED0513"/>
    <w:rsid w:val="00ED0675"/>
    <w:rsid w:val="00EF43A4"/>
    <w:rsid w:val="00F079B9"/>
    <w:rsid w:val="00F103F9"/>
    <w:rsid w:val="00F15A3C"/>
    <w:rsid w:val="00F222F5"/>
    <w:rsid w:val="00F44C60"/>
    <w:rsid w:val="00F455C2"/>
    <w:rsid w:val="00F46751"/>
    <w:rsid w:val="00F70561"/>
    <w:rsid w:val="00F764BD"/>
    <w:rsid w:val="00F84F17"/>
    <w:rsid w:val="00F85D47"/>
    <w:rsid w:val="00F9112B"/>
    <w:rsid w:val="00FB4095"/>
    <w:rsid w:val="00FB571E"/>
    <w:rsid w:val="00FC3D28"/>
    <w:rsid w:val="00FD09CE"/>
    <w:rsid w:val="00FD7B28"/>
    <w:rsid w:val="00FE1147"/>
    <w:rsid w:val="00FE30B8"/>
    <w:rsid w:val="00FE749E"/>
    <w:rsid w:val="00FF0050"/>
    <w:rsid w:val="00FF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BC2CCCEE-7451-4EB2-B1AD-32B3DD9D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B28"/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D7B28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D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D7B28"/>
    <w:rPr>
      <w:rFonts w:ascii="Tahoma" w:eastAsiaTheme="minorEastAsia" w:hAnsi="Tahoma" w:cs="Tahoma"/>
      <w:sz w:val="16"/>
      <w:szCs w:val="16"/>
      <w:lang w:eastAsia="nb-NO"/>
    </w:rPr>
  </w:style>
  <w:style w:type="paragraph" w:styleId="Listeavsnitt">
    <w:name w:val="List Paragraph"/>
    <w:basedOn w:val="Normal"/>
    <w:uiPriority w:val="34"/>
    <w:qFormat/>
    <w:rsid w:val="00D439C4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CC4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46E4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CC4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46E4"/>
    <w:rPr>
      <w:rFonts w:eastAsiaTheme="minorEastAsia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F5C7C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BF5C7C"/>
    <w:pPr>
      <w:spacing w:after="0" w:line="240" w:lineRule="auto"/>
    </w:pPr>
    <w:rPr>
      <w:rFonts w:eastAsiaTheme="minorEastAsia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021A0C"/>
    <w:rPr>
      <w:color w:val="800080" w:themeColor="followedHyperlink"/>
      <w:u w:val="single"/>
    </w:rPr>
  </w:style>
  <w:style w:type="character" w:customStyle="1" w:styleId="Omtale1">
    <w:name w:val="Omtale1"/>
    <w:basedOn w:val="Standardskriftforavsnitt"/>
    <w:uiPriority w:val="99"/>
    <w:semiHidden/>
    <w:unhideWhenUsed/>
    <w:rsid w:val="001B661F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9B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skriftforavsnitt"/>
    <w:rsid w:val="009B3659"/>
  </w:style>
  <w:style w:type="character" w:customStyle="1" w:styleId="eop">
    <w:name w:val="eop"/>
    <w:basedOn w:val="Standardskriftforavsnitt"/>
    <w:rsid w:val="009B3659"/>
  </w:style>
  <w:style w:type="character" w:customStyle="1" w:styleId="spellingerror">
    <w:name w:val="spellingerror"/>
    <w:basedOn w:val="Standardskriftforavsnitt"/>
    <w:rsid w:val="009B3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mailto:fuqraz.hussain@ude.oslo.kommune.n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mailto:karoline.sem.nilsen@ude.oslo.kommune.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mailto:larsa2909@osloskolen.no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29300FBB.dotm</Template>
  <TotalTime>1</TotalTime>
  <Pages>1</Pages>
  <Words>351</Words>
  <Characters>1866</Characters>
  <Application>Microsoft Office Word</Application>
  <DocSecurity>4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Utdanningsetaten i Oslo kommune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Erik Aagotsrud</dc:creator>
  <cp:keywords/>
  <dc:description/>
  <cp:lastModifiedBy>Phu Hung Nguyen</cp:lastModifiedBy>
  <cp:revision>2</cp:revision>
  <cp:lastPrinted>2017-12-06T10:57:00Z</cp:lastPrinted>
  <dcterms:created xsi:type="dcterms:W3CDTF">2018-01-15T07:22:00Z</dcterms:created>
  <dcterms:modified xsi:type="dcterms:W3CDTF">2018-01-15T07:22:00Z</dcterms:modified>
</cp:coreProperties>
</file>